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03CE6" w14:paraId="32AABA20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3F54CC1" w14:textId="2F24BE23" w:rsidR="003D1B71" w:rsidRPr="005604BC" w:rsidRDefault="00403CE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color w:val="F79646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F9F223A" wp14:editId="390DE3F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5080</wp:posOffset>
                  </wp:positionV>
                  <wp:extent cx="1814195" cy="1828800"/>
                  <wp:effectExtent l="19050" t="0" r="14605" b="55245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.jp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828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48E4615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1234F6C" w14:textId="06ED19F7" w:rsidR="003D1B71" w:rsidRPr="00403CE6" w:rsidRDefault="00403CE6" w:rsidP="00310F17">
            <w:pPr>
              <w:pStyle w:val="Title"/>
              <w:rPr>
                <w:lang w:val="en-US"/>
              </w:rPr>
            </w:pPr>
            <w:r w:rsidRPr="00403CE6">
              <w:rPr>
                <w:lang w:val="en-US"/>
              </w:rPr>
              <w:t>Karim</w:t>
            </w:r>
            <w:r w:rsidR="003D1B71" w:rsidRPr="00403CE6">
              <w:rPr>
                <w:lang w:val="en-US" w:bidi="fr-FR"/>
              </w:rPr>
              <w:br/>
            </w:r>
            <w:r w:rsidRPr="00403CE6">
              <w:rPr>
                <w:lang w:val="en-US"/>
              </w:rPr>
              <w:t xml:space="preserve">Erradi           </w:t>
            </w:r>
            <w:r>
              <w:rPr>
                <w:lang w:val="en-US"/>
              </w:rPr>
              <w:t xml:space="preserve">    </w:t>
            </w:r>
            <w:r w:rsidRPr="00403CE6">
              <w:rPr>
                <w:i/>
                <w:iCs/>
                <w:sz w:val="32"/>
                <w:szCs w:val="32"/>
                <w:lang w:val="en-US"/>
              </w:rPr>
              <w:t>Professional Fitness Coach</w:t>
            </w:r>
          </w:p>
        </w:tc>
      </w:tr>
      <w:tr w:rsidR="003D1B71" w:rsidRPr="005604BC" w14:paraId="193E8CFE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AB339EF" w14:textId="77777777" w:rsidR="003D1B71" w:rsidRPr="00403CE6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8C27DA3" w14:textId="77777777" w:rsidR="003D1B71" w:rsidRPr="00403CE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85A9AB3" w14:textId="7E887AA5" w:rsidR="003D1B71" w:rsidRDefault="00403CE6" w:rsidP="002A6560">
            <w:pPr>
              <w:pStyle w:val="Heading2"/>
              <w:rPr>
                <w:lang w:val="en-US"/>
              </w:rPr>
            </w:pPr>
            <w:r w:rsidRPr="00BC11CA">
              <w:rPr>
                <w:lang w:val="en-US"/>
              </w:rPr>
              <w:t>Experience :</w:t>
            </w:r>
          </w:p>
          <w:p w14:paraId="54D6058D" w14:textId="1AAA25C4" w:rsidR="003D7349" w:rsidRDefault="008A38AA" w:rsidP="003D734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January 2022 to </w:t>
            </w:r>
            <w:r w:rsidR="00D7528D">
              <w:rPr>
                <w:b/>
                <w:bCs/>
                <w:lang w:val="en-US"/>
              </w:rPr>
              <w:t xml:space="preserve">November </w:t>
            </w:r>
            <w:r w:rsidR="00A47778">
              <w:rPr>
                <w:b/>
                <w:bCs/>
                <w:lang w:val="en-US"/>
              </w:rPr>
              <w:t>2022</w:t>
            </w:r>
          </w:p>
          <w:p w14:paraId="4AAB8BAE" w14:textId="0E7A1779" w:rsidR="00A47778" w:rsidRDefault="00A47778" w:rsidP="003D7349">
            <w:pPr>
              <w:rPr>
                <w:lang w:val="en-US"/>
              </w:rPr>
            </w:pPr>
            <w:r>
              <w:rPr>
                <w:lang w:val="en-US"/>
              </w:rPr>
              <w:t xml:space="preserve">Fitness coach </w:t>
            </w:r>
            <w:r w:rsidR="006A6B41">
              <w:rPr>
                <w:lang w:val="en-US"/>
              </w:rPr>
              <w:t>At Iron Box Gym in Saudi Arabia</w:t>
            </w:r>
          </w:p>
          <w:p w14:paraId="7CE338F9" w14:textId="77777777" w:rsidR="006A6B41" w:rsidRPr="00A47778" w:rsidRDefault="006A6B41" w:rsidP="003D7349">
            <w:pPr>
              <w:rPr>
                <w:lang w:val="en-US"/>
              </w:rPr>
            </w:pPr>
          </w:p>
          <w:p w14:paraId="32B2A741" w14:textId="1100B988" w:rsidR="00DB3CAD" w:rsidRDefault="00DB3CAD" w:rsidP="00DC7E67">
            <w:pPr>
              <w:pStyle w:val="Dates"/>
              <w:rPr>
                <w:lang w:bidi="ar-MA"/>
              </w:rPr>
            </w:pPr>
            <w:r>
              <w:rPr>
                <w:lang w:bidi="ar-MA"/>
              </w:rPr>
              <w:t>August 2021 To Octobre 2021</w:t>
            </w:r>
          </w:p>
          <w:p w14:paraId="4BDD8BE8" w14:textId="47E8CA16" w:rsidR="00DB3CAD" w:rsidRPr="00761840" w:rsidRDefault="00DB3CAD" w:rsidP="00DB3CAD">
            <w:pPr>
              <w:pStyle w:val="Dates"/>
              <w:rPr>
                <w:b w:val="0"/>
                <w:bCs/>
                <w:sz w:val="22"/>
                <w:szCs w:val="22"/>
                <w:lang w:bidi="ar-MA"/>
              </w:rPr>
            </w:pPr>
            <w:r w:rsidRPr="00761840">
              <w:rPr>
                <w:b w:val="0"/>
                <w:bCs/>
                <w:sz w:val="22"/>
                <w:szCs w:val="22"/>
                <w:lang w:bidi="ar-MA"/>
              </w:rPr>
              <w:t>Fitness coach At Oxygen Gym in Saudi Arabia</w:t>
            </w:r>
          </w:p>
          <w:p w14:paraId="74D1002D" w14:textId="77777777" w:rsidR="00DB3CAD" w:rsidRPr="00DB3CAD" w:rsidRDefault="00DB3CAD" w:rsidP="00DC7E67">
            <w:pPr>
              <w:pStyle w:val="Dates"/>
              <w:rPr>
                <w:lang w:bidi="ar-MA"/>
              </w:rPr>
            </w:pPr>
          </w:p>
          <w:p w14:paraId="56ED9F9D" w14:textId="0C079917" w:rsidR="003D1B71" w:rsidRPr="00BC11CA" w:rsidRDefault="00BC11CA" w:rsidP="00DC7E67">
            <w:pPr>
              <w:pStyle w:val="Dates"/>
              <w:rPr>
                <w:lang w:val="en-US"/>
              </w:rPr>
            </w:pPr>
            <w:r w:rsidRPr="00BC11CA">
              <w:rPr>
                <w:lang w:val="en-US"/>
              </w:rPr>
              <w:t>January 2020</w:t>
            </w:r>
            <w:r w:rsidR="003D1B71" w:rsidRPr="00BC11CA">
              <w:rPr>
                <w:rFonts w:eastAsia="Calibri"/>
                <w:lang w:val="en-US" w:bidi="fr-FR"/>
              </w:rPr>
              <w:t>–</w:t>
            </w:r>
            <w:r w:rsidR="00DC7E67">
              <w:rPr>
                <w:lang w:val="en-US"/>
              </w:rPr>
              <w:t>2021</w:t>
            </w:r>
          </w:p>
          <w:p w14:paraId="75113B06" w14:textId="1FB05FD3" w:rsidR="003D1B71" w:rsidRPr="00BC11CA" w:rsidRDefault="00BC11CA" w:rsidP="00AC6C7E">
            <w:pPr>
              <w:pStyle w:val="Exprience"/>
              <w:rPr>
                <w:lang w:val="en-US"/>
              </w:rPr>
            </w:pPr>
            <w:r w:rsidRPr="00BC11CA">
              <w:rPr>
                <w:lang w:val="en-US"/>
              </w:rPr>
              <w:t xml:space="preserve">Fitness Coach </w:t>
            </w:r>
            <w:r w:rsidR="00A04CA2">
              <w:rPr>
                <w:lang w:val="en-US"/>
              </w:rPr>
              <w:t>at</w:t>
            </w:r>
            <w:r w:rsidRPr="00BC11CA">
              <w:rPr>
                <w:lang w:val="en-US"/>
              </w:rPr>
              <w:t xml:space="preserve"> H2 Gym</w:t>
            </w:r>
            <w:r w:rsidR="003D1B71" w:rsidRPr="00BC11CA">
              <w:rPr>
                <w:rStyle w:val="Strong"/>
                <w:rFonts w:eastAsia="Calibri"/>
                <w:lang w:val="en-US" w:bidi="fr-FR"/>
              </w:rPr>
              <w:t xml:space="preserve"> </w:t>
            </w:r>
            <w:r>
              <w:rPr>
                <w:rStyle w:val="Strong"/>
                <w:rFonts w:eastAsia="Calibri"/>
                <w:lang w:val="en-US" w:bidi="fr-FR"/>
              </w:rPr>
              <w:t>in Qatif City Saudi Arabia</w:t>
            </w:r>
          </w:p>
          <w:p w14:paraId="31125216" w14:textId="698AAC63" w:rsidR="003D1B71" w:rsidRPr="00A04CA2" w:rsidRDefault="00BC11CA" w:rsidP="00AC6C7E">
            <w:pPr>
              <w:pStyle w:val="Dates"/>
              <w:rPr>
                <w:lang w:val="en-US"/>
              </w:rPr>
            </w:pPr>
            <w:r w:rsidRPr="00A04CA2">
              <w:rPr>
                <w:lang w:val="en-US"/>
              </w:rPr>
              <w:t>January 2019</w:t>
            </w:r>
            <w:r w:rsidR="003D1B71" w:rsidRPr="00A04CA2">
              <w:rPr>
                <w:rFonts w:eastAsia="Calibri"/>
                <w:lang w:val="en-US" w:bidi="fr-FR"/>
              </w:rPr>
              <w:t>–</w:t>
            </w:r>
            <w:r w:rsidRPr="00A04CA2">
              <w:rPr>
                <w:lang w:val="en-US"/>
              </w:rPr>
              <w:t>December 2019</w:t>
            </w:r>
          </w:p>
          <w:p w14:paraId="26E3E80A" w14:textId="61C979F2" w:rsidR="003D1B71" w:rsidRPr="00A04CA2" w:rsidRDefault="00A04CA2" w:rsidP="00AC6C7E">
            <w:pPr>
              <w:pStyle w:val="Exprience"/>
              <w:rPr>
                <w:lang w:val="en-US"/>
              </w:rPr>
            </w:pPr>
            <w:r w:rsidRPr="00A04CA2">
              <w:rPr>
                <w:lang w:val="en-US"/>
              </w:rPr>
              <w:t xml:space="preserve">Fitness Coach at MFitness Gym </w:t>
            </w:r>
            <w:r w:rsidRPr="00A04CA2">
              <w:rPr>
                <w:rStyle w:val="Strong"/>
                <w:rFonts w:eastAsia="Calibri"/>
                <w:lang w:val="en-US" w:bidi="fr-FR"/>
              </w:rPr>
              <w:t>in Rabat City Morocco</w:t>
            </w:r>
          </w:p>
          <w:p w14:paraId="10499D81" w14:textId="52462F08" w:rsidR="003D1B71" w:rsidRPr="00A04CA2" w:rsidRDefault="00A04CA2" w:rsidP="00AC6C7E">
            <w:pPr>
              <w:pStyle w:val="Dates"/>
              <w:rPr>
                <w:lang w:val="en-US"/>
              </w:rPr>
            </w:pPr>
            <w:r w:rsidRPr="00A04CA2">
              <w:rPr>
                <w:lang w:val="en-US"/>
              </w:rPr>
              <w:t>6 month during 2018</w:t>
            </w:r>
          </w:p>
          <w:p w14:paraId="037D0A29" w14:textId="113C6946" w:rsidR="00A04CA2" w:rsidRDefault="00A04CA2" w:rsidP="00AC6C7E">
            <w:pPr>
              <w:pStyle w:val="Exprience"/>
              <w:rPr>
                <w:rStyle w:val="Strong"/>
                <w:rFonts w:eastAsia="Calibri"/>
                <w:lang w:val="en-US" w:bidi="fr-FR"/>
              </w:rPr>
            </w:pPr>
            <w:r w:rsidRPr="00A04CA2">
              <w:rPr>
                <w:lang w:val="en-US"/>
              </w:rPr>
              <w:t>Fitness Coach at Revive Gym</w:t>
            </w:r>
            <w:r w:rsidR="003D1B71" w:rsidRPr="00A04CA2">
              <w:rPr>
                <w:rStyle w:val="Strong"/>
                <w:rFonts w:eastAsia="Calibri"/>
                <w:lang w:val="en-US" w:bidi="fr-FR"/>
              </w:rPr>
              <w:t xml:space="preserve"> </w:t>
            </w:r>
            <w:r w:rsidRPr="00A04CA2">
              <w:rPr>
                <w:rStyle w:val="Strong"/>
                <w:rFonts w:eastAsia="Calibri"/>
                <w:lang w:val="en-US" w:bidi="fr-FR"/>
              </w:rPr>
              <w:t>i</w:t>
            </w:r>
            <w:r>
              <w:rPr>
                <w:rStyle w:val="Strong"/>
                <w:rFonts w:eastAsia="Calibri"/>
                <w:lang w:val="en-US" w:bidi="fr-FR"/>
              </w:rPr>
              <w:t>n Rabat City Morocco</w:t>
            </w:r>
          </w:p>
          <w:p w14:paraId="5D506FB6" w14:textId="10703643" w:rsidR="00A04CA2" w:rsidRPr="00A04CA2" w:rsidRDefault="00A04CA2" w:rsidP="00A04CA2">
            <w:pPr>
              <w:pStyle w:val="Dates"/>
              <w:rPr>
                <w:lang w:val="en-US"/>
              </w:rPr>
            </w:pPr>
            <w:r>
              <w:rPr>
                <w:lang w:val="en-US"/>
              </w:rPr>
              <w:t>2017</w:t>
            </w:r>
            <w:r w:rsidRPr="00A04CA2">
              <w:rPr>
                <w:rFonts w:eastAsia="Calibri"/>
                <w:lang w:val="en-US" w:bidi="fr-FR"/>
              </w:rPr>
              <w:t>–</w:t>
            </w:r>
            <w:r>
              <w:rPr>
                <w:lang w:val="en-US"/>
              </w:rPr>
              <w:t>2</w:t>
            </w:r>
            <w:r w:rsidRPr="00A04CA2">
              <w:rPr>
                <w:lang w:val="en-US"/>
              </w:rPr>
              <w:t>01</w:t>
            </w:r>
            <w:r>
              <w:rPr>
                <w:lang w:val="en-US"/>
              </w:rPr>
              <w:t>8:</w:t>
            </w:r>
          </w:p>
          <w:p w14:paraId="71DA71E8" w14:textId="5F4C5855" w:rsidR="00A04CA2" w:rsidRDefault="00A04CA2" w:rsidP="00A04CA2">
            <w:pPr>
              <w:pStyle w:val="Exprience"/>
              <w:rPr>
                <w:rStyle w:val="Strong"/>
                <w:rFonts w:eastAsia="Calibri"/>
                <w:lang w:val="en-US" w:bidi="fr-FR"/>
              </w:rPr>
            </w:pPr>
            <w:r w:rsidRPr="00A04CA2">
              <w:rPr>
                <w:lang w:val="en-US"/>
              </w:rPr>
              <w:t xml:space="preserve">Fitness Coach at </w:t>
            </w:r>
            <w:r>
              <w:rPr>
                <w:lang w:val="en-US"/>
              </w:rPr>
              <w:t xml:space="preserve">City Club </w:t>
            </w:r>
            <w:r w:rsidRPr="00A04CA2">
              <w:rPr>
                <w:rStyle w:val="Strong"/>
                <w:rFonts w:eastAsia="Calibri"/>
                <w:lang w:val="en-US" w:bidi="fr-FR"/>
              </w:rPr>
              <w:t>in Rabat City Morocco</w:t>
            </w:r>
          </w:p>
          <w:p w14:paraId="19E5A065" w14:textId="60D10D1A" w:rsidR="00A04CA2" w:rsidRPr="00A04CA2" w:rsidRDefault="00A04CA2" w:rsidP="00A04CA2">
            <w:pPr>
              <w:pStyle w:val="Dates"/>
              <w:rPr>
                <w:lang w:val="en-US"/>
              </w:rPr>
            </w:pPr>
            <w:r>
              <w:rPr>
                <w:lang w:val="en-US"/>
              </w:rPr>
              <w:t>September</w:t>
            </w:r>
            <w:r w:rsidRPr="00A04CA2">
              <w:rPr>
                <w:lang w:val="en-US"/>
              </w:rPr>
              <w:t xml:space="preserve"> 201</w:t>
            </w:r>
            <w:r>
              <w:rPr>
                <w:lang w:val="en-US"/>
              </w:rPr>
              <w:t>6</w:t>
            </w:r>
            <w:r w:rsidRPr="00A04CA2">
              <w:rPr>
                <w:rFonts w:eastAsia="Calibri"/>
                <w:lang w:val="en-US" w:bidi="fr-FR"/>
              </w:rPr>
              <w:t>–</w:t>
            </w:r>
            <w:r>
              <w:rPr>
                <w:lang w:val="en-US"/>
              </w:rPr>
              <w:t>October 2016</w:t>
            </w:r>
          </w:p>
          <w:p w14:paraId="19470142" w14:textId="22B60428" w:rsidR="00A04CA2" w:rsidRDefault="00A04CA2" w:rsidP="00A04CA2">
            <w:pPr>
              <w:pStyle w:val="Exprience"/>
              <w:rPr>
                <w:rStyle w:val="Strong"/>
                <w:rFonts w:eastAsia="Calibri"/>
                <w:lang w:val="en-US" w:bidi="fr-FR"/>
              </w:rPr>
            </w:pPr>
            <w:r w:rsidRPr="00A04CA2">
              <w:rPr>
                <w:lang w:val="en-US"/>
              </w:rPr>
              <w:t xml:space="preserve">Fitness Coach at </w:t>
            </w:r>
            <w:proofErr w:type="spellStart"/>
            <w:r>
              <w:rPr>
                <w:lang w:val="en-US"/>
              </w:rPr>
              <w:t>Jouhari</w:t>
            </w:r>
            <w:proofErr w:type="spellEnd"/>
            <w:r>
              <w:rPr>
                <w:lang w:val="en-US"/>
              </w:rPr>
              <w:t xml:space="preserve"> Gym </w:t>
            </w:r>
            <w:r w:rsidRPr="00A04CA2">
              <w:rPr>
                <w:rStyle w:val="Strong"/>
                <w:rFonts w:eastAsia="Calibri"/>
                <w:lang w:val="en-US" w:bidi="fr-FR"/>
              </w:rPr>
              <w:t>in</w:t>
            </w:r>
            <w:r>
              <w:rPr>
                <w:rStyle w:val="Strong"/>
                <w:rFonts w:eastAsia="Calibri"/>
                <w:lang w:val="en-US" w:bidi="fr-FR"/>
              </w:rPr>
              <w:t xml:space="preserve"> </w:t>
            </w:r>
            <w:proofErr w:type="spellStart"/>
            <w:r>
              <w:rPr>
                <w:rStyle w:val="Strong"/>
                <w:rFonts w:eastAsia="Calibri"/>
                <w:lang w:val="en-US" w:bidi="fr-FR"/>
              </w:rPr>
              <w:t>Salé</w:t>
            </w:r>
            <w:proofErr w:type="spellEnd"/>
            <w:r w:rsidRPr="00A04CA2">
              <w:rPr>
                <w:rStyle w:val="Strong"/>
                <w:rFonts w:eastAsia="Calibri"/>
                <w:lang w:val="en-US" w:bidi="fr-FR"/>
              </w:rPr>
              <w:t xml:space="preserve"> City Morocco</w:t>
            </w:r>
          </w:p>
          <w:p w14:paraId="57994FF2" w14:textId="3BABA545" w:rsidR="00A04CA2" w:rsidRPr="00A04CA2" w:rsidRDefault="00A04CA2" w:rsidP="00A04CA2">
            <w:pPr>
              <w:pStyle w:val="Dates"/>
              <w:rPr>
                <w:lang w:val="en-US"/>
              </w:rPr>
            </w:pPr>
            <w:r>
              <w:rPr>
                <w:lang w:val="en-US"/>
              </w:rPr>
              <w:t>2015:</w:t>
            </w:r>
          </w:p>
          <w:p w14:paraId="7D8DBDAB" w14:textId="607AC59F" w:rsidR="003D1B71" w:rsidRPr="00A04CA2" w:rsidRDefault="00A04CA2" w:rsidP="00A04CA2">
            <w:pPr>
              <w:pStyle w:val="Exprience"/>
              <w:rPr>
                <w:lang w:val="en-US"/>
              </w:rPr>
            </w:pPr>
            <w:r w:rsidRPr="00A04CA2">
              <w:rPr>
                <w:rFonts w:asciiTheme="minorHAnsi" w:hAnsiTheme="minorHAnsi" w:cstheme="minorHAnsi"/>
                <w:szCs w:val="22"/>
                <w:lang w:val="en-US"/>
              </w:rPr>
              <w:t>participation in the competition « GRIANI FITNESS » 2015 MEN’S PHYSIQUE</w:t>
            </w:r>
          </w:p>
          <w:p w14:paraId="70BC3B00" w14:textId="306F8F2A" w:rsidR="003D1B71" w:rsidRPr="005604BC" w:rsidRDefault="00000000" w:rsidP="00403CE6">
            <w:pPr>
              <w:pStyle w:val="Heading2"/>
            </w:pPr>
            <w:sdt>
              <w:sdtPr>
                <w:id w:val="-1554227259"/>
                <w:placeholder>
                  <w:docPart w:val="2702F273B7314967B2026E6CE4DB6A10"/>
                </w:placeholder>
                <w:temporary/>
                <w:showingPlcHdr/>
                <w15:appearance w15:val="hidden"/>
              </w:sdtPr>
              <w:sdtContent>
                <w:r w:rsidR="003D1B71" w:rsidRPr="002A6560">
                  <w:t>Formation</w:t>
                </w:r>
              </w:sdtContent>
            </w:sdt>
            <w:r w:rsidR="003D1B71" w:rsidRPr="005604BC">
              <w:rPr>
                <w:lang w:bidi="fr-FR"/>
              </w:rPr>
              <w:t xml:space="preserve"> </w:t>
            </w:r>
          </w:p>
          <w:p w14:paraId="003053DC" w14:textId="5EC64CA0" w:rsidR="003D1B71" w:rsidRDefault="00403CE6" w:rsidP="00AC6C7E">
            <w:pPr>
              <w:pStyle w:val="ListBullet"/>
            </w:pPr>
            <w:r>
              <w:t xml:space="preserve">2018 : </w:t>
            </w:r>
            <w:proofErr w:type="spellStart"/>
            <w:r>
              <w:t>Baccalaureate</w:t>
            </w:r>
            <w:proofErr w:type="spellEnd"/>
            <w:r>
              <w:t xml:space="preserve"> in </w:t>
            </w:r>
            <w:proofErr w:type="spellStart"/>
            <w:r>
              <w:t>Letter</w:t>
            </w:r>
            <w:proofErr w:type="spellEnd"/>
          </w:p>
          <w:p w14:paraId="78768F35" w14:textId="7FEE0992" w:rsidR="00403CE6" w:rsidRDefault="00403CE6" w:rsidP="00AC6C7E">
            <w:pPr>
              <w:pStyle w:val="ListBullet"/>
              <w:rPr>
                <w:lang w:val="en-US"/>
              </w:rPr>
            </w:pPr>
            <w:r w:rsidRPr="00403CE6">
              <w:rPr>
                <w:lang w:val="en-US"/>
              </w:rPr>
              <w:t>2017: HBX diploma personal Tr</w:t>
            </w:r>
            <w:r>
              <w:rPr>
                <w:lang w:val="en-US"/>
              </w:rPr>
              <w:t>aining</w:t>
            </w:r>
          </w:p>
          <w:p w14:paraId="09C9E773" w14:textId="3A0C14A9" w:rsidR="00403CE6" w:rsidRPr="00403CE6" w:rsidRDefault="00403CE6" w:rsidP="00AC6C7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2016: Coaching and Anatomy Diploma</w:t>
            </w:r>
          </w:p>
          <w:p w14:paraId="590DBEEA" w14:textId="6F671DEA" w:rsidR="003D1B71" w:rsidRPr="002A6560" w:rsidRDefault="00971E1E" w:rsidP="002A6560">
            <w:pPr>
              <w:pStyle w:val="Heading2"/>
            </w:pPr>
            <w:proofErr w:type="spellStart"/>
            <w:r>
              <w:t>Language</w:t>
            </w:r>
            <w:proofErr w:type="spellEnd"/>
            <w:r>
              <w:t> :</w:t>
            </w:r>
          </w:p>
          <w:p w14:paraId="0B41753F" w14:textId="22FD7450" w:rsidR="00971E1E" w:rsidRDefault="00971E1E" w:rsidP="00971E1E">
            <w:pPr>
              <w:pStyle w:val="ListBullet"/>
            </w:pPr>
            <w:r>
              <w:t xml:space="preserve">Arabic : Mother </w:t>
            </w:r>
            <w:proofErr w:type="spellStart"/>
            <w:r>
              <w:t>Language</w:t>
            </w:r>
            <w:proofErr w:type="spellEnd"/>
          </w:p>
          <w:p w14:paraId="65203B3F" w14:textId="312D66B1" w:rsidR="00971E1E" w:rsidRDefault="00971E1E" w:rsidP="00971E1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French: Intermediate</w:t>
            </w:r>
          </w:p>
          <w:p w14:paraId="35C9691F" w14:textId="0C8C4C67" w:rsidR="00971E1E" w:rsidRDefault="00971E1E" w:rsidP="00971E1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English: Intermediate</w:t>
            </w:r>
          </w:p>
          <w:p w14:paraId="7F620659" w14:textId="208DDE25" w:rsidR="003D1B71" w:rsidRPr="00971E1E" w:rsidRDefault="003D1B71" w:rsidP="00971E1E">
            <w:pPr>
              <w:rPr>
                <w:lang w:val="en-US"/>
              </w:rPr>
            </w:pPr>
          </w:p>
          <w:p w14:paraId="6E9A8FC5" w14:textId="780DB8B9" w:rsidR="003D1B71" w:rsidRPr="002A6560" w:rsidRDefault="00971E1E" w:rsidP="002A6560">
            <w:pPr>
              <w:pStyle w:val="Heading2"/>
            </w:pPr>
            <w:proofErr w:type="spellStart"/>
            <w:r>
              <w:t>Interest</w:t>
            </w:r>
            <w:proofErr w:type="spellEnd"/>
            <w:r>
              <w:t> :</w:t>
            </w:r>
          </w:p>
          <w:p w14:paraId="1D1D2C03" w14:textId="77777777" w:rsidR="003D1B71" w:rsidRDefault="00971E1E" w:rsidP="00971E1E">
            <w:pPr>
              <w:pStyle w:val="ListBullet"/>
            </w:pPr>
            <w:r>
              <w:t>Sport</w:t>
            </w:r>
          </w:p>
          <w:p w14:paraId="1EF0B02F" w14:textId="77777777" w:rsidR="00971E1E" w:rsidRDefault="00971E1E" w:rsidP="00971E1E">
            <w:pPr>
              <w:pStyle w:val="ListBullet"/>
            </w:pPr>
            <w:r>
              <w:lastRenderedPageBreak/>
              <w:t>Music</w:t>
            </w:r>
          </w:p>
          <w:p w14:paraId="48EF5D04" w14:textId="77777777" w:rsidR="00971E1E" w:rsidRDefault="00971E1E" w:rsidP="00971E1E">
            <w:pPr>
              <w:pStyle w:val="ListBullet"/>
            </w:pPr>
            <w:r>
              <w:t>Internet</w:t>
            </w:r>
          </w:p>
          <w:p w14:paraId="3CA82274" w14:textId="5F66EED7" w:rsidR="00971E1E" w:rsidRPr="00971E1E" w:rsidRDefault="00971E1E" w:rsidP="00971E1E">
            <w:pPr>
              <w:pStyle w:val="ListBullet"/>
            </w:pPr>
            <w:proofErr w:type="spellStart"/>
            <w:r>
              <w:t>Travel</w:t>
            </w:r>
            <w:proofErr w:type="spellEnd"/>
          </w:p>
        </w:tc>
      </w:tr>
      <w:tr w:rsidR="003D1B71" w:rsidRPr="005604BC" w14:paraId="6E1BC59A" w14:textId="77777777" w:rsidTr="003D1B71">
        <w:trPr>
          <w:trHeight w:val="1164"/>
        </w:trPr>
        <w:tc>
          <w:tcPr>
            <w:tcW w:w="720" w:type="dxa"/>
          </w:tcPr>
          <w:p w14:paraId="0FB39F61" w14:textId="77777777" w:rsidR="003D1B71" w:rsidRPr="005604BC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8F5FB11" w14:textId="77777777" w:rsidR="003D1B71" w:rsidRPr="005604BC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FADA92C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43FC957" w14:textId="77777777" w:rsidR="003D1B71" w:rsidRPr="005604BC" w:rsidRDefault="003D1B71" w:rsidP="00222466"/>
        </w:tc>
      </w:tr>
      <w:tr w:rsidR="003D1B71" w:rsidRPr="00403CE6" w14:paraId="6AE2966B" w14:textId="77777777" w:rsidTr="003D1B71">
        <w:trPr>
          <w:trHeight w:val="543"/>
        </w:trPr>
        <w:tc>
          <w:tcPr>
            <w:tcW w:w="720" w:type="dxa"/>
          </w:tcPr>
          <w:p w14:paraId="3A788B39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81E14C" w14:textId="77777777" w:rsidR="003D1B71" w:rsidRPr="005604BC" w:rsidRDefault="003D1B71" w:rsidP="006D79A8">
            <w:pPr>
              <w:pStyle w:val="Informations"/>
              <w:jc w:val="center"/>
              <w:rPr>
                <w:rStyle w:val="Strong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4A117605" wp14:editId="1AE98299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D5422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cC3blWELgFSAcy25yLLtyLCHwLJC1825y&#10;LLtyLCHwLJC1825yLLtyLCHwLJAozm5yLLtyLCHwLJAozm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iiVxPKE&#10;wLNAkWhyLDuUilhgIlE5lt3kWHYoFbHARKJyLLvJsezKsYTAegvKsewmx7JDqeQ+MDmWXTmWEHhN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OBYcyrGEwCtAOJbD5FgO5VhC4FkgK5bD5FgO5VhC4Fkg&#10;K5bD5FgO5VhC4Fkga+fD5FgO5VhC4Fkga+fD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5CD3CCF" w14:textId="77777777" w:rsidR="00DC7E67" w:rsidRDefault="00DC7E67" w:rsidP="00380FD1">
            <w:pPr>
              <w:pStyle w:val="Informations"/>
              <w:rPr>
                <w:color w:val="000000" w:themeColor="text1"/>
                <w:szCs w:val="20"/>
                <w:lang w:val="en-US"/>
              </w:rPr>
            </w:pPr>
          </w:p>
          <w:p w14:paraId="0DA2CBB6" w14:textId="79A65854" w:rsidR="00DC7E67" w:rsidRPr="00DC7E67" w:rsidRDefault="008F7671" w:rsidP="00DC7E67">
            <w:pPr>
              <w:pStyle w:val="Informations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lang w:val="en-US"/>
              </w:rPr>
              <w:t>Khafji</w:t>
            </w:r>
            <w:proofErr w:type="spellEnd"/>
          </w:p>
          <w:p w14:paraId="1B022914" w14:textId="3819034B" w:rsidR="003D1B71" w:rsidRPr="00DC7E67" w:rsidRDefault="00A34594" w:rsidP="00380FD1">
            <w:pPr>
              <w:pStyle w:val="Informations"/>
              <w:rPr>
                <w:color w:val="000000" w:themeColor="text1"/>
                <w:szCs w:val="20"/>
                <w:lang w:val="en-US"/>
              </w:rPr>
            </w:pPr>
            <w:r>
              <w:rPr>
                <w:color w:val="000000" w:themeColor="text1"/>
                <w:szCs w:val="20"/>
                <w:lang w:val="en-US"/>
              </w:rPr>
              <w:t xml:space="preserve">Avenue </w:t>
            </w:r>
            <w:r w:rsidR="008F7671">
              <w:rPr>
                <w:color w:val="000000" w:themeColor="text1"/>
                <w:szCs w:val="20"/>
                <w:lang w:val="en-US"/>
              </w:rPr>
              <w:t xml:space="preserve">25 King </w:t>
            </w:r>
            <w:proofErr w:type="spellStart"/>
            <w:r w:rsidR="008F7671">
              <w:rPr>
                <w:color w:val="000000" w:themeColor="text1"/>
                <w:szCs w:val="20"/>
                <w:lang w:val="en-US"/>
              </w:rPr>
              <w:t>abd</w:t>
            </w:r>
            <w:r w:rsidR="007E0A22">
              <w:rPr>
                <w:color w:val="000000" w:themeColor="text1"/>
                <w:szCs w:val="20"/>
                <w:lang w:val="en-US"/>
              </w:rPr>
              <w:t>al</w:t>
            </w:r>
            <w:proofErr w:type="spellEnd"/>
            <w:r w:rsidR="007E0A22">
              <w:rPr>
                <w:color w:val="000000" w:themeColor="text1"/>
                <w:szCs w:val="20"/>
                <w:lang w:val="en-US"/>
              </w:rPr>
              <w:t xml:space="preserve"> </w:t>
            </w:r>
            <w:proofErr w:type="spellStart"/>
            <w:r w:rsidR="007E0A22">
              <w:rPr>
                <w:color w:val="000000" w:themeColor="text1"/>
                <w:szCs w:val="20"/>
                <w:lang w:val="en-US"/>
              </w:rPr>
              <w:t>aziz</w:t>
            </w:r>
            <w:proofErr w:type="spellEnd"/>
          </w:p>
        </w:tc>
        <w:tc>
          <w:tcPr>
            <w:tcW w:w="423" w:type="dxa"/>
            <w:vMerge/>
          </w:tcPr>
          <w:p w14:paraId="3CEEA741" w14:textId="77777777" w:rsidR="003D1B71" w:rsidRPr="00403CE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2A932AED" w14:textId="77777777" w:rsidR="003D1B71" w:rsidRPr="00403CE6" w:rsidRDefault="003D1B71" w:rsidP="005801E5">
            <w:pPr>
              <w:pStyle w:val="Heading1"/>
              <w:rPr>
                <w:lang w:val="en-US"/>
              </w:rPr>
            </w:pPr>
          </w:p>
        </w:tc>
      </w:tr>
      <w:tr w:rsidR="003D1B71" w:rsidRPr="00403CE6" w14:paraId="7C4F6546" w14:textId="77777777" w:rsidTr="003D1B71">
        <w:trPr>
          <w:trHeight w:val="183"/>
        </w:trPr>
        <w:tc>
          <w:tcPr>
            <w:tcW w:w="720" w:type="dxa"/>
          </w:tcPr>
          <w:p w14:paraId="11B17C49" w14:textId="396DB7EB" w:rsidR="003D1B71" w:rsidRPr="00403CE6" w:rsidRDefault="003D1B71" w:rsidP="00222466">
            <w:pPr>
              <w:pStyle w:val="NoSpacing"/>
              <w:rPr>
                <w:color w:val="666666"/>
                <w:lang w:val="en-US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0F9C845" w14:textId="77777777" w:rsidR="003D1B71" w:rsidRPr="00403CE6" w:rsidRDefault="003D1B71" w:rsidP="00222466">
            <w:pPr>
              <w:pStyle w:val="NoSpacing"/>
              <w:rPr>
                <w:color w:val="666666"/>
                <w:lang w:val="en-US"/>
              </w:rPr>
            </w:pPr>
          </w:p>
        </w:tc>
        <w:tc>
          <w:tcPr>
            <w:tcW w:w="423" w:type="dxa"/>
            <w:vMerge/>
          </w:tcPr>
          <w:p w14:paraId="6984F168" w14:textId="77777777" w:rsidR="003D1B71" w:rsidRPr="00403CE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2C2E03AA" w14:textId="77777777" w:rsidR="003D1B71" w:rsidRPr="00403CE6" w:rsidRDefault="003D1B71" w:rsidP="005801E5">
            <w:pPr>
              <w:pStyle w:val="Heading1"/>
              <w:rPr>
                <w:lang w:val="en-US"/>
              </w:rPr>
            </w:pPr>
          </w:p>
        </w:tc>
      </w:tr>
      <w:tr w:rsidR="003D1B71" w:rsidRPr="005604BC" w14:paraId="094AD98C" w14:textId="77777777" w:rsidTr="003D1B71">
        <w:trPr>
          <w:trHeight w:val="624"/>
        </w:trPr>
        <w:tc>
          <w:tcPr>
            <w:tcW w:w="720" w:type="dxa"/>
          </w:tcPr>
          <w:p w14:paraId="0CED2A71" w14:textId="77777777" w:rsidR="003D1B71" w:rsidRPr="00403CE6" w:rsidRDefault="003D1B71" w:rsidP="006D79A8">
            <w:pPr>
              <w:pStyle w:val="Informations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181D5D8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B43E6D3" wp14:editId="46FAEBD1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FBBF7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D706F7C" w14:textId="348B4347" w:rsidR="00DC7E67" w:rsidRDefault="00DC7E67" w:rsidP="00380FD1">
            <w:pPr>
              <w:pStyle w:val="Informations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Tel :     +</w:t>
            </w:r>
            <w:r w:rsidR="003D7349">
              <w:rPr>
                <w:color w:val="000000" w:themeColor="text1"/>
                <w:szCs w:val="20"/>
              </w:rPr>
              <w:t xml:space="preserve">966 </w:t>
            </w:r>
            <w:r w:rsidR="00623F10">
              <w:rPr>
                <w:color w:val="000000" w:themeColor="text1"/>
                <w:szCs w:val="20"/>
              </w:rPr>
              <w:t>502393206</w:t>
            </w:r>
          </w:p>
          <w:p w14:paraId="6CF57A0F" w14:textId="276A8B58" w:rsidR="003D1B71" w:rsidRPr="00403CE6" w:rsidRDefault="00DC7E67" w:rsidP="00380FD1">
            <w:pPr>
              <w:pStyle w:val="Informations"/>
              <w:rPr>
                <w:szCs w:val="20"/>
              </w:rPr>
            </w:pPr>
            <w:proofErr w:type="spellStart"/>
            <w:r>
              <w:rPr>
                <w:color w:val="000000" w:themeColor="text1"/>
                <w:szCs w:val="20"/>
              </w:rPr>
              <w:t>Whtp</w:t>
            </w:r>
            <w:proofErr w:type="spellEnd"/>
            <w:r>
              <w:rPr>
                <w:color w:val="000000" w:themeColor="text1"/>
                <w:szCs w:val="20"/>
              </w:rPr>
              <w:t xml:space="preserve"> : </w:t>
            </w:r>
            <w:r w:rsidR="00403CE6" w:rsidRPr="00403CE6">
              <w:rPr>
                <w:color w:val="000000" w:themeColor="text1"/>
                <w:szCs w:val="20"/>
              </w:rPr>
              <w:t>+966 50 239 3206</w:t>
            </w:r>
          </w:p>
        </w:tc>
        <w:tc>
          <w:tcPr>
            <w:tcW w:w="423" w:type="dxa"/>
            <w:vMerge/>
          </w:tcPr>
          <w:p w14:paraId="2058934E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17CE1D" w14:textId="77777777" w:rsidR="003D1B71" w:rsidRPr="005604BC" w:rsidRDefault="003D1B71" w:rsidP="005801E5">
            <w:pPr>
              <w:pStyle w:val="Heading1"/>
            </w:pPr>
          </w:p>
        </w:tc>
      </w:tr>
      <w:tr w:rsidR="003D1B71" w:rsidRPr="005604BC" w14:paraId="1BD6445D" w14:textId="77777777" w:rsidTr="003D1B71">
        <w:trPr>
          <w:trHeight w:val="183"/>
        </w:trPr>
        <w:tc>
          <w:tcPr>
            <w:tcW w:w="720" w:type="dxa"/>
          </w:tcPr>
          <w:p w14:paraId="17888D61" w14:textId="77777777" w:rsidR="003D1B71" w:rsidRPr="005604BC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CA48615" w14:textId="77777777" w:rsidR="003D1B71" w:rsidRPr="005604BC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EB8D2E4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7F75C8" w14:textId="77777777" w:rsidR="003D1B71" w:rsidRPr="005604BC" w:rsidRDefault="003D1B71" w:rsidP="005801E5">
            <w:pPr>
              <w:pStyle w:val="Heading1"/>
            </w:pPr>
          </w:p>
        </w:tc>
      </w:tr>
      <w:tr w:rsidR="003D1B71" w:rsidRPr="005604BC" w14:paraId="7E36A064" w14:textId="77777777" w:rsidTr="003D1B71">
        <w:trPr>
          <w:trHeight w:val="633"/>
        </w:trPr>
        <w:tc>
          <w:tcPr>
            <w:tcW w:w="720" w:type="dxa"/>
          </w:tcPr>
          <w:p w14:paraId="06095AF0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F250AD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23358F7D" wp14:editId="58CE6ABA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782D0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N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0DCC1E" w14:textId="57DF9762" w:rsidR="003D1B71" w:rsidRPr="00403CE6" w:rsidRDefault="00403CE6" w:rsidP="00380FD1">
            <w:pPr>
              <w:pStyle w:val="Informations"/>
              <w:rPr>
                <w:sz w:val="18"/>
                <w:szCs w:val="18"/>
              </w:rPr>
            </w:pPr>
            <w:r w:rsidRPr="00403CE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Erradikarim4@gmail.com</w:t>
            </w:r>
          </w:p>
        </w:tc>
        <w:tc>
          <w:tcPr>
            <w:tcW w:w="423" w:type="dxa"/>
            <w:vMerge/>
          </w:tcPr>
          <w:p w14:paraId="725CA1D7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6B9BA8D" w14:textId="77777777" w:rsidR="003D1B71" w:rsidRPr="005604BC" w:rsidRDefault="003D1B71" w:rsidP="005801E5">
            <w:pPr>
              <w:pStyle w:val="Heading1"/>
            </w:pPr>
          </w:p>
        </w:tc>
      </w:tr>
      <w:tr w:rsidR="003D1B71" w:rsidRPr="005604BC" w14:paraId="2D63BAAE" w14:textId="77777777" w:rsidTr="003D1B71">
        <w:trPr>
          <w:trHeight w:val="174"/>
        </w:trPr>
        <w:tc>
          <w:tcPr>
            <w:tcW w:w="720" w:type="dxa"/>
          </w:tcPr>
          <w:p w14:paraId="10B40F1F" w14:textId="77777777" w:rsidR="003D1B71" w:rsidRPr="005604BC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6B4D63A" w14:textId="77777777" w:rsidR="003D1B71" w:rsidRPr="005604BC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28B513A" w14:textId="77777777" w:rsidR="003D1B71" w:rsidRPr="005604B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5B7F5F5" w14:textId="77777777" w:rsidR="003D1B71" w:rsidRPr="005604BC" w:rsidRDefault="003D1B71" w:rsidP="005801E5">
            <w:pPr>
              <w:pStyle w:val="Heading1"/>
            </w:pPr>
          </w:p>
        </w:tc>
      </w:tr>
      <w:tr w:rsidR="003D1B71" w:rsidRPr="005604BC" w14:paraId="6D70DA84" w14:textId="77777777" w:rsidTr="003D1B71">
        <w:trPr>
          <w:trHeight w:val="633"/>
        </w:trPr>
        <w:tc>
          <w:tcPr>
            <w:tcW w:w="720" w:type="dxa"/>
          </w:tcPr>
          <w:p w14:paraId="65FD76A8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BDF5E1" w14:textId="09CA8A70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D8E9353" w14:textId="3E778232" w:rsidR="003D1B71" w:rsidRPr="005604BC" w:rsidRDefault="003D1B71" w:rsidP="00380FD1">
            <w:pPr>
              <w:pStyle w:val="Informations"/>
            </w:pPr>
          </w:p>
        </w:tc>
        <w:tc>
          <w:tcPr>
            <w:tcW w:w="423" w:type="dxa"/>
            <w:vMerge/>
          </w:tcPr>
          <w:p w14:paraId="41B6C825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2909FC" w14:textId="77777777" w:rsidR="003D1B71" w:rsidRPr="005604BC" w:rsidRDefault="003D1B71" w:rsidP="005801E5">
            <w:pPr>
              <w:pStyle w:val="Heading1"/>
            </w:pPr>
          </w:p>
        </w:tc>
      </w:tr>
      <w:tr w:rsidR="003D1B71" w:rsidRPr="005604BC" w14:paraId="68C31DAE" w14:textId="77777777" w:rsidTr="003D1B71">
        <w:trPr>
          <w:trHeight w:val="2448"/>
        </w:trPr>
        <w:tc>
          <w:tcPr>
            <w:tcW w:w="720" w:type="dxa"/>
          </w:tcPr>
          <w:p w14:paraId="1D7BEF38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694F529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B8DFA1E" w14:textId="77777777" w:rsidR="003D1B71" w:rsidRPr="005604BC" w:rsidRDefault="003D1B71" w:rsidP="00222466"/>
        </w:tc>
        <w:tc>
          <w:tcPr>
            <w:tcW w:w="6607" w:type="dxa"/>
            <w:vMerge/>
          </w:tcPr>
          <w:p w14:paraId="60C10AAB" w14:textId="77777777" w:rsidR="003D1B71" w:rsidRPr="005604BC" w:rsidRDefault="003D1B71" w:rsidP="00222466"/>
        </w:tc>
      </w:tr>
    </w:tbl>
    <w:p w14:paraId="20569B11" w14:textId="77777777" w:rsidR="007F5B63" w:rsidRPr="005604BC" w:rsidRDefault="007F5B63" w:rsidP="006D79A8">
      <w:pPr>
        <w:pStyle w:val="BodyText"/>
      </w:pPr>
    </w:p>
    <w:sectPr w:rsidR="007F5B63" w:rsidRPr="005604BC" w:rsidSect="008E0BF2">
      <w:headerReference w:type="default" r:id="rId19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EA2A5" w14:textId="77777777" w:rsidR="00751C2D" w:rsidRDefault="00751C2D" w:rsidP="00590471">
      <w:r>
        <w:separator/>
      </w:r>
    </w:p>
  </w:endnote>
  <w:endnote w:type="continuationSeparator" w:id="0">
    <w:p w14:paraId="4A2130B5" w14:textId="77777777" w:rsidR="00751C2D" w:rsidRDefault="00751C2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BC214" w14:textId="77777777" w:rsidR="00751C2D" w:rsidRDefault="00751C2D" w:rsidP="00590471">
      <w:r>
        <w:separator/>
      </w:r>
    </w:p>
  </w:footnote>
  <w:footnote w:type="continuationSeparator" w:id="0">
    <w:p w14:paraId="59780ED3" w14:textId="77777777" w:rsidR="00751C2D" w:rsidRDefault="00751C2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FCFE" w14:textId="77777777" w:rsidR="00590471" w:rsidRPr="002D51C6" w:rsidRDefault="00310F17" w:rsidP="00060042">
    <w:pPr>
      <w:pStyle w:val="BodyText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535C8D5" wp14:editId="3B667F0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65723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IDj1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9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3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j/e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HR2pepHF1UKZHfSxOKLrjscrL4es8JaOqE9oIEYE/&#10;fq1uOIr0oFlEAGIHQ1/TYQPmr85/x2DovUdJhOXrLCp36g+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D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yMdVoVsxBkax4nP2/lH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eBQjqUEWQPCsRwhx3Iox1KCzALZOx8h&#10;x3Iox1KCzALZOx8hx3Iox1KCzAI5xTlCjuVQjqUEmQVyinOE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C8oTA00CRaHIsDygV0cBEonIsD5Nj&#10;eUCpiAYmEpVjeZgcy0M5lhBYvaAcy8PkWB5QKrUNTI7loRxLCLwqKBJNjuWhHEsIPA0UiSbH8lCO&#10;JQSeBopEk2N5KMcSAksD5VgeJsfyUI4lBJ4GikSTY3koxxICTwNFosmxPJRjCYGngSLR5FgeyrGE&#10;wNNAkWhyLA/lWELgaPBUjiUEXgbCsTxNjuWpHEsIPA1kdn6aHMtTOZYQeBrI7Pw0OZanciwh8DQQ&#10;P/FpcixP5VhC4GkgfuLT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P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H1GZVjmc27wmbl&#10;WELgWaA+0eRYZuVYQuBZoEg0OZb59lSKybHMyrGEwGqCciyzybHw9KyMRpNj4cVzLcBEonIss3mO&#10;ZVaOJQReJyoSTY5l1qdTQuBZoEg0OZZZz7GEwLJAOZbZ5Fhm5VhC4FmgSDQ5Ft6fFSSaHAuP82oB&#10;5uysHAvPypt9oEg0OZZZOZYQeF9BkWhyLLM+qRICywLlWGaTY5mVYwmBZ4Ei0eRYZuVYQuBZoEg0&#10;OZZZOZYQeBYoEk2OZVaOJQSeBYpEk2Ph9WsZ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VfHNb5lmTsZ0yQCyWNLMaTTnrJI9u/L4+3&#10;g5C/RdHffR8/m1eBY6xkrb97xhxKkr3DsyRyooaKOI5eTBrjAQa4nHAqENVRLx+jmBT1dFj9V+w0&#10;HEEuBL9L0G779JqwiP+457lgGOIZzImp5hLWG/Ksw/LaDfPXPLxY0yr8iLc8zn89HmK0/xubICvw&#10;F2q8jMc/lekNqJZT0/I4//X3OcT2GWBRz/xAj+ur8VsUIXjPiCymnu89Q01D9zdqCJD10BUSj5Th&#10;xDtalRK0HmCOZmwQcOyWqjsrNcMz9d+c41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L/T58PDXsaftnh16x83QTUiFMXBi7tvx23/lPqONVtuDuVMTMo42M8p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JEyOJ&#10;9JJetbERCImkxMhyr8MArBhcjC3RJUaWW3gGYEUrczAmUmJkaGV68yRSYgBWXTDNxdSBlBgZJw6F&#10;Vcl+c9wrdgKR5YSb6RL6YEX1OEyBSQnOadLG28mYydeoRuzeAKys2xNx82RsZpeA3SPWFdgl3osV&#10;0CuXuSbcXJdQCp5EnrjEyGZSkxLJZCdDcy2Q0nOby3Gvj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k1Qx99WvwvqOMHsJI/DxGfl+dtKLqjjtLCVXFDHoWEruaCO87xWckEd79VY&#10;yQV1nLi1kgvqOEJrJRfUcSbWSi6o45CrlVxQx6lVJ3kcOz2jjr+t5II6zpVayQV1HBS1kgvqOPhp&#10;JRfUcZDTSi6o42CmlVxQx0lLK7mgjqOTVnJBHWchreSCOg43Osl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lAqheUJ&#10;gaeBItHkWB5QKqKBiUTlWB4mx/KAUhENTCQqx/IwOZaHciwhsHpBOZaHybE8oFRqG5gcy0M5lhB4&#10;VVAkmhzLQzmWEHgaKBJNjuWhHEsIPA0UiSbH8lCOJQSWBsqxPEyO5aEcSwg8DRSJJsfyUI4lBJ4G&#10;ikSTY3koxxICTwNFosmxPJRjCYGngSLR5FgeyrGEwNHgqRxLCLwMhGN5mhzLUzmWEHgayOz8NDmW&#10;p3IsIfA0kNn5aXIsT+VYQuBpIH7i0+RYnsqxhMDTQPzEp8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8784541">
    <w:abstractNumId w:val="10"/>
  </w:num>
  <w:num w:numId="2" w16cid:durableId="1612473641">
    <w:abstractNumId w:val="11"/>
  </w:num>
  <w:num w:numId="3" w16cid:durableId="1947808986">
    <w:abstractNumId w:val="9"/>
  </w:num>
  <w:num w:numId="4" w16cid:durableId="1076826747">
    <w:abstractNumId w:val="14"/>
  </w:num>
  <w:num w:numId="5" w16cid:durableId="1355037973">
    <w:abstractNumId w:val="12"/>
  </w:num>
  <w:num w:numId="6" w16cid:durableId="1571505206">
    <w:abstractNumId w:val="8"/>
  </w:num>
  <w:num w:numId="7" w16cid:durableId="222838280">
    <w:abstractNumId w:val="3"/>
  </w:num>
  <w:num w:numId="8" w16cid:durableId="528957562">
    <w:abstractNumId w:val="2"/>
  </w:num>
  <w:num w:numId="9" w16cid:durableId="262080694">
    <w:abstractNumId w:val="1"/>
  </w:num>
  <w:num w:numId="10" w16cid:durableId="391195192">
    <w:abstractNumId w:val="0"/>
  </w:num>
  <w:num w:numId="11" w16cid:durableId="1971932247">
    <w:abstractNumId w:val="7"/>
  </w:num>
  <w:num w:numId="12" w16cid:durableId="2058822576">
    <w:abstractNumId w:val="6"/>
  </w:num>
  <w:num w:numId="13" w16cid:durableId="284970033">
    <w:abstractNumId w:val="5"/>
  </w:num>
  <w:num w:numId="14" w16cid:durableId="2036616980">
    <w:abstractNumId w:val="4"/>
  </w:num>
  <w:num w:numId="15" w16cid:durableId="8987125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CE6"/>
    <w:rsid w:val="00057B16"/>
    <w:rsid w:val="00060042"/>
    <w:rsid w:val="0008685D"/>
    <w:rsid w:val="00090860"/>
    <w:rsid w:val="00112FD7"/>
    <w:rsid w:val="00150ABD"/>
    <w:rsid w:val="001946FC"/>
    <w:rsid w:val="001E155B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43CA0"/>
    <w:rsid w:val="00353B60"/>
    <w:rsid w:val="00376291"/>
    <w:rsid w:val="00380FD1"/>
    <w:rsid w:val="00383D02"/>
    <w:rsid w:val="00385DE7"/>
    <w:rsid w:val="003D1B71"/>
    <w:rsid w:val="003D7349"/>
    <w:rsid w:val="00403CE6"/>
    <w:rsid w:val="004E158A"/>
    <w:rsid w:val="005604BC"/>
    <w:rsid w:val="00565C77"/>
    <w:rsid w:val="0056708E"/>
    <w:rsid w:val="005801E5"/>
    <w:rsid w:val="00590471"/>
    <w:rsid w:val="005D01FA"/>
    <w:rsid w:val="00623F10"/>
    <w:rsid w:val="00653E17"/>
    <w:rsid w:val="00677948"/>
    <w:rsid w:val="006A08E8"/>
    <w:rsid w:val="006A6B41"/>
    <w:rsid w:val="006D79A8"/>
    <w:rsid w:val="0072353B"/>
    <w:rsid w:val="00751C2D"/>
    <w:rsid w:val="007575B6"/>
    <w:rsid w:val="00761840"/>
    <w:rsid w:val="007B3C81"/>
    <w:rsid w:val="007D67CA"/>
    <w:rsid w:val="007E0A22"/>
    <w:rsid w:val="007E668F"/>
    <w:rsid w:val="007F5B63"/>
    <w:rsid w:val="00803A0A"/>
    <w:rsid w:val="00846CB9"/>
    <w:rsid w:val="008566AA"/>
    <w:rsid w:val="008A1E6E"/>
    <w:rsid w:val="008A38AA"/>
    <w:rsid w:val="008C024F"/>
    <w:rsid w:val="008C2CFC"/>
    <w:rsid w:val="008E0BF2"/>
    <w:rsid w:val="008F7671"/>
    <w:rsid w:val="00912DC8"/>
    <w:rsid w:val="009475DC"/>
    <w:rsid w:val="00967B93"/>
    <w:rsid w:val="00971E1E"/>
    <w:rsid w:val="009D090F"/>
    <w:rsid w:val="00A04CA2"/>
    <w:rsid w:val="00A31464"/>
    <w:rsid w:val="00A31B16"/>
    <w:rsid w:val="00A33613"/>
    <w:rsid w:val="00A34594"/>
    <w:rsid w:val="00A47778"/>
    <w:rsid w:val="00A47A8D"/>
    <w:rsid w:val="00AC6C7E"/>
    <w:rsid w:val="00B25A46"/>
    <w:rsid w:val="00B4158A"/>
    <w:rsid w:val="00B6466C"/>
    <w:rsid w:val="00BB1B5D"/>
    <w:rsid w:val="00BC11CA"/>
    <w:rsid w:val="00BC22C7"/>
    <w:rsid w:val="00BD195A"/>
    <w:rsid w:val="00C07240"/>
    <w:rsid w:val="00C14078"/>
    <w:rsid w:val="00CD55F4"/>
    <w:rsid w:val="00CE1E3D"/>
    <w:rsid w:val="00D053FA"/>
    <w:rsid w:val="00D363CC"/>
    <w:rsid w:val="00D54A23"/>
    <w:rsid w:val="00D7528D"/>
    <w:rsid w:val="00DB3CAD"/>
    <w:rsid w:val="00DC3F0A"/>
    <w:rsid w:val="00DC7E67"/>
    <w:rsid w:val="00E26AED"/>
    <w:rsid w:val="00E3668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86659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2D51C6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51C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51C6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BodyText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D51C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D51C6"/>
    <w:rPr>
      <w:rFonts w:ascii="Calibri" w:hAnsi="Calibri" w:cs="Calibri"/>
    </w:rPr>
  </w:style>
  <w:style w:type="paragraph" w:styleId="NoSpacing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2D51C6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D51C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D51C6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2D51C6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D51C6"/>
  </w:style>
  <w:style w:type="character" w:styleId="BookTitle">
    <w:name w:val="Book Title"/>
    <w:basedOn w:val="DefaultParagraphFon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DefaultParagraphFon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2D51C6"/>
  </w:style>
  <w:style w:type="paragraph" w:styleId="MacroText">
    <w:name w:val="macro"/>
    <w:link w:val="MacroTextCh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51C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2D51C6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2D51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1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2D51C6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Lienhypertexteactif1">
    <w:name w:val="Lien hypertexte actif1"/>
    <w:basedOn w:val="DefaultParagraphFon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D51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D51C6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D51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D51C6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D51C6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D51C6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D51C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D51C6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D51C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D51C6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D51C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D51C6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D51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D51C6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2D51C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D51C6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2D51C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D51C6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51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D51C6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D51C6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&#249;in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02F273B7314967B2026E6CE4DB6A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A11F52-FC65-4843-BCDF-973D9235C3A2}"/>
      </w:docPartPr>
      <w:docPartBody>
        <w:p w:rsidR="00C91DB4" w:rsidRDefault="007145BC">
          <w:pPr>
            <w:pStyle w:val="2702F273B7314967B2026E6CE4DB6A10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5BC"/>
    <w:rsid w:val="00410E17"/>
    <w:rsid w:val="00556C76"/>
    <w:rsid w:val="007145BC"/>
    <w:rsid w:val="009F5DF0"/>
    <w:rsid w:val="00C91DB4"/>
    <w:rsid w:val="00DF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02F273B7314967B2026E6CE4DB6A10">
    <w:name w:val="2702F273B7314967B2026E6CE4DB6A10"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D27A575D-7C41-418D-8B32-B433EA703C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C.V.%20Sphères%20bleues.dotx</Template>
  <TotalTime>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2020-08-31T14:26:00Z</dcterms:created>
  <dcterms:modified xsi:type="dcterms:W3CDTF">2022-11-21T08:56:00Z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